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939" w:rsidRPr="004636CC" w:rsidRDefault="00C61939" w:rsidP="00C61939">
      <w:pPr>
        <w:tabs>
          <w:tab w:val="left" w:pos="5280"/>
        </w:tabs>
        <w:jc w:val="both"/>
        <w:rPr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ALL. 2 -         </w:t>
      </w:r>
      <w:r w:rsidRPr="004636CC">
        <w:rPr>
          <w:rFonts w:ascii="Times New Roman" w:hAnsi="Times New Roman" w:cs="Times New Roman"/>
          <w:b/>
          <w:sz w:val="20"/>
          <w:szCs w:val="20"/>
        </w:rPr>
        <w:t>GRIGLIA DI VALUTAZIONE DEI TITOLI E ESPERIENZE PROFESSIONALI</w:t>
      </w:r>
    </w:p>
    <w:tbl>
      <w:tblPr>
        <w:tblStyle w:val="TableNormal"/>
        <w:tblpPr w:leftFromText="141" w:rightFromText="141" w:vertAnchor="text" w:horzAnchor="page" w:tblpX="486" w:tblpY="1033"/>
        <w:tblW w:w="10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6"/>
        <w:gridCol w:w="3111"/>
        <w:gridCol w:w="2134"/>
        <w:gridCol w:w="1002"/>
        <w:gridCol w:w="1272"/>
        <w:gridCol w:w="1272"/>
      </w:tblGrid>
      <w:tr w:rsidR="00C61939" w:rsidTr="00AC4A1A">
        <w:trPr>
          <w:trHeight w:val="714"/>
        </w:trPr>
        <w:tc>
          <w:tcPr>
            <w:tcW w:w="1696" w:type="dxa"/>
          </w:tcPr>
          <w:p w:rsidR="00C61939" w:rsidRPr="008A1CA1" w:rsidRDefault="00C61939" w:rsidP="00AC4A1A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color w:val="0070C0"/>
                <w:sz w:val="10"/>
                <w:lang w:val="it-IT"/>
              </w:rPr>
            </w:pPr>
          </w:p>
          <w:p w:rsidR="00C61939" w:rsidRPr="00FE67D7" w:rsidRDefault="00C61939" w:rsidP="00AC4A1A">
            <w:pPr>
              <w:pStyle w:val="TableParagraph"/>
              <w:spacing w:line="276" w:lineRule="auto"/>
              <w:ind w:left="398" w:right="301" w:firstLine="10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pacing w:val="-1"/>
                <w:sz w:val="16"/>
                <w:szCs w:val="16"/>
              </w:rPr>
              <w:t xml:space="preserve">CRITERI </w:t>
            </w: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DI</w:t>
            </w:r>
            <w:r w:rsidRPr="00FE67D7">
              <w:rPr>
                <w:rFonts w:ascii="Times New Roman" w:hAnsi="Times New Roman" w:cs="Times New Roman"/>
                <w:b/>
                <w:color w:val="0070C0"/>
                <w:spacing w:val="-1"/>
                <w:sz w:val="16"/>
                <w:szCs w:val="16"/>
              </w:rPr>
              <w:t>SELEZIONE</w:t>
            </w:r>
          </w:p>
        </w:tc>
        <w:tc>
          <w:tcPr>
            <w:tcW w:w="3111" w:type="dxa"/>
          </w:tcPr>
          <w:p w:rsidR="00C61939" w:rsidRPr="00FE67D7" w:rsidRDefault="00C61939" w:rsidP="00AC4A1A">
            <w:pPr>
              <w:pStyle w:val="TableParagraph"/>
              <w:spacing w:before="119"/>
              <w:ind w:left="312" w:right="226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TITOLIVALUTABILI</w:t>
            </w:r>
          </w:p>
        </w:tc>
        <w:tc>
          <w:tcPr>
            <w:tcW w:w="2134" w:type="dxa"/>
          </w:tcPr>
          <w:p w:rsidR="00C61939" w:rsidRPr="00FE67D7" w:rsidRDefault="00C61939" w:rsidP="00AC4A1A">
            <w:pPr>
              <w:pStyle w:val="TableParagraph"/>
              <w:spacing w:before="119" w:line="276" w:lineRule="auto"/>
              <w:ind w:left="436" w:right="345" w:firstLine="40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 xml:space="preserve">MODALITÀ </w:t>
            </w:r>
          </w:p>
        </w:tc>
        <w:tc>
          <w:tcPr>
            <w:tcW w:w="1002" w:type="dxa"/>
          </w:tcPr>
          <w:p w:rsidR="00C61939" w:rsidRPr="00FE67D7" w:rsidRDefault="00C61939" w:rsidP="00AC4A1A">
            <w:pPr>
              <w:pStyle w:val="TableParagraph"/>
              <w:spacing w:before="119"/>
              <w:ind w:left="122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PUNTEGGIO</w:t>
            </w:r>
          </w:p>
        </w:tc>
        <w:tc>
          <w:tcPr>
            <w:tcW w:w="1272" w:type="dxa"/>
          </w:tcPr>
          <w:p w:rsidR="00C61939" w:rsidRPr="00FE67D7" w:rsidRDefault="00C61939" w:rsidP="00AC4A1A">
            <w:pPr>
              <w:pStyle w:val="TableParagraph"/>
              <w:spacing w:before="119"/>
              <w:ind w:left="122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AUTOVAL.</w:t>
            </w:r>
          </w:p>
        </w:tc>
        <w:tc>
          <w:tcPr>
            <w:tcW w:w="1272" w:type="dxa"/>
          </w:tcPr>
          <w:p w:rsidR="00C61939" w:rsidRPr="00FE67D7" w:rsidRDefault="00C61939" w:rsidP="00AC4A1A">
            <w:pPr>
              <w:pStyle w:val="TableParagraph"/>
              <w:spacing w:before="119"/>
              <w:ind w:left="122"/>
              <w:jc w:val="center"/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</w:pPr>
            <w:r w:rsidRPr="00FE67D7">
              <w:rPr>
                <w:rFonts w:ascii="Times New Roman" w:hAnsi="Times New Roman" w:cs="Times New Roman"/>
                <w:b/>
                <w:color w:val="0070C0"/>
                <w:sz w:val="16"/>
                <w:szCs w:val="16"/>
              </w:rPr>
              <w:t>VALUTAZONE COMMISIONE</w:t>
            </w:r>
          </w:p>
        </w:tc>
      </w:tr>
      <w:tr w:rsidR="00C61939" w:rsidTr="00AC4A1A">
        <w:trPr>
          <w:trHeight w:val="1095"/>
        </w:trPr>
        <w:tc>
          <w:tcPr>
            <w:tcW w:w="1696" w:type="dxa"/>
          </w:tcPr>
          <w:p w:rsidR="00C61939" w:rsidRPr="008A1CA1" w:rsidRDefault="00C61939" w:rsidP="00AC4A1A">
            <w:pPr>
              <w:pStyle w:val="TableParagraph"/>
              <w:spacing w:before="121" w:line="278" w:lineRule="auto"/>
              <w:ind w:left="641" w:right="268" w:hanging="65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Titoli</w:t>
            </w:r>
            <w:r w:rsidR="00E91D8A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>di</w:t>
            </w:r>
            <w:r w:rsidR="00E91D8A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>studio</w:t>
            </w:r>
          </w:p>
          <w:p w:rsidR="00C61939" w:rsidRPr="008A1CA1" w:rsidRDefault="00C61939" w:rsidP="00AC4A1A">
            <w:pPr>
              <w:pStyle w:val="TableParagraph"/>
              <w:spacing w:before="118" w:line="276" w:lineRule="auto"/>
              <w:ind w:left="117" w:right="31"/>
              <w:jc w:val="center"/>
              <w:rPr>
                <w:rFonts w:ascii="Times New Roman" w:hAnsi="Times New Roman" w:cs="Times New Roman"/>
                <w:i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(Da valutare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alla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luce del curriculum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vitae)</w:t>
            </w:r>
          </w:p>
        </w:tc>
        <w:tc>
          <w:tcPr>
            <w:tcW w:w="3111" w:type="dxa"/>
          </w:tcPr>
          <w:p w:rsidR="00C61939" w:rsidRPr="008A1CA1" w:rsidRDefault="00C61939" w:rsidP="00AC4A1A">
            <w:pPr>
              <w:pStyle w:val="TableParagraph"/>
              <w:spacing w:before="121"/>
              <w:ind w:left="312" w:right="226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Diploma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di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scuola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secondaria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superiore</w:t>
            </w:r>
          </w:p>
        </w:tc>
        <w:tc>
          <w:tcPr>
            <w:tcW w:w="2134" w:type="dxa"/>
          </w:tcPr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</w:p>
        </w:tc>
        <w:tc>
          <w:tcPr>
            <w:tcW w:w="1002" w:type="dxa"/>
          </w:tcPr>
          <w:p w:rsidR="00C61939" w:rsidRPr="00E7274F" w:rsidRDefault="00C61939" w:rsidP="00AC4A1A">
            <w:pPr>
              <w:pStyle w:val="TableParagraph"/>
              <w:spacing w:before="121"/>
              <w:ind w:left="429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8 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spacing w:before="121"/>
              <w:ind w:left="429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spacing w:before="121"/>
              <w:ind w:left="429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2117"/>
        </w:trPr>
        <w:tc>
          <w:tcPr>
            <w:tcW w:w="1696" w:type="dxa"/>
            <w:vMerge w:val="restart"/>
            <w:vAlign w:val="center"/>
          </w:tcPr>
          <w:p w:rsidR="00C61939" w:rsidRPr="008A1CA1" w:rsidRDefault="00C61939" w:rsidP="00AC4A1A">
            <w:pPr>
              <w:pStyle w:val="TableParagraph"/>
              <w:spacing w:before="159" w:line="276" w:lineRule="auto"/>
              <w:ind w:left="422" w:right="123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Titoli</w:t>
            </w:r>
            <w:r w:rsidR="008A1CA1" w:rsidRPr="008A1CA1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>di</w:t>
            </w:r>
            <w:r w:rsidR="008A1CA1"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b/>
                <w:sz w:val="16"/>
                <w:lang w:val="it-IT"/>
              </w:rPr>
              <w:t>studio</w:t>
            </w:r>
          </w:p>
          <w:p w:rsidR="00C61939" w:rsidRPr="008A1CA1" w:rsidRDefault="00C61939" w:rsidP="00AC4A1A">
            <w:pPr>
              <w:pStyle w:val="TableParagraph"/>
              <w:spacing w:before="120" w:line="276" w:lineRule="auto"/>
              <w:ind w:left="422" w:right="121"/>
              <w:jc w:val="center"/>
              <w:rPr>
                <w:rFonts w:ascii="Times New Roman" w:hAnsi="Times New Roman" w:cs="Times New Roman"/>
                <w:i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(Da valutare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alla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luce del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curriculum</w:t>
            </w:r>
            <w:r w:rsidR="008A1CA1">
              <w:rPr>
                <w:rFonts w:ascii="Times New Roman" w:hAnsi="Times New Roman" w:cs="Times New Roman"/>
                <w:i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i/>
                <w:sz w:val="16"/>
                <w:lang w:val="it-IT"/>
              </w:rPr>
              <w:t>vitae)</w:t>
            </w:r>
          </w:p>
        </w:tc>
        <w:tc>
          <w:tcPr>
            <w:tcW w:w="3111" w:type="dxa"/>
          </w:tcPr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  <w:p w:rsidR="00C61939" w:rsidRPr="008A1CA1" w:rsidRDefault="00C61939" w:rsidP="00AC4A1A">
            <w:pPr>
              <w:pStyle w:val="TableParagraph"/>
              <w:spacing w:before="123" w:line="276" w:lineRule="auto"/>
              <w:ind w:left="162" w:right="148" w:hanging="3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Laurea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vecchio</w:t>
            </w:r>
            <w:r w:rsidR="008A1CA1" w:rsidRP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ordinamento o specialistica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magistrale(specifica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o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attinente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al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percorso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formativo)</w:t>
            </w:r>
          </w:p>
        </w:tc>
        <w:tc>
          <w:tcPr>
            <w:tcW w:w="2134" w:type="dxa"/>
          </w:tcPr>
          <w:p w:rsidR="00C61939" w:rsidRPr="008A1CA1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Votazione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86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a95:10punti.</w:t>
            </w:r>
          </w:p>
          <w:p w:rsidR="00C61939" w:rsidRPr="008A1CA1" w:rsidRDefault="00C61939" w:rsidP="00AC4A1A">
            <w:pPr>
              <w:pStyle w:val="TableParagraph"/>
              <w:spacing w:line="276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Votazione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da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96a98:12punti.</w:t>
            </w:r>
          </w:p>
          <w:p w:rsidR="00C61939" w:rsidRPr="008A1CA1" w:rsidRDefault="00C61939" w:rsidP="00AC4A1A">
            <w:pPr>
              <w:pStyle w:val="TableParagraph"/>
              <w:spacing w:line="276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Votazione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da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99a108:14punti.</w:t>
            </w:r>
          </w:p>
          <w:p w:rsidR="00C61939" w:rsidRPr="007A537A" w:rsidRDefault="00C61939" w:rsidP="00AC4A1A">
            <w:pPr>
              <w:pStyle w:val="TableParagraph"/>
              <w:spacing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Votazione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da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109a110:16punti.</w:t>
            </w:r>
          </w:p>
          <w:p w:rsidR="00C61939" w:rsidRPr="007A537A" w:rsidRDefault="00C61939" w:rsidP="00AC4A1A">
            <w:pPr>
              <w:pStyle w:val="TableParagraph"/>
              <w:spacing w:line="182" w:lineRule="exact"/>
              <w:ind w:left="107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Votazione110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e</w:t>
            </w:r>
            <w:r w:rsidR="007A537A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7A537A">
              <w:rPr>
                <w:rFonts w:ascii="Times New Roman" w:hAnsi="Times New Roman" w:cs="Times New Roman"/>
                <w:sz w:val="16"/>
                <w:lang w:val="it-IT"/>
              </w:rPr>
              <w:t>lode:20</w:t>
            </w:r>
          </w:p>
          <w:p w:rsidR="00C61939" w:rsidRPr="00E7274F" w:rsidRDefault="00C61939" w:rsidP="00AC4A1A">
            <w:pPr>
              <w:pStyle w:val="TableParagraph"/>
              <w:spacing w:before="25"/>
              <w:ind w:left="107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punti.</w:t>
            </w:r>
          </w:p>
        </w:tc>
        <w:tc>
          <w:tcPr>
            <w:tcW w:w="100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C61939" w:rsidRPr="00E7274F" w:rsidRDefault="00C61939" w:rsidP="00AC4A1A">
            <w:pPr>
              <w:pStyle w:val="TableParagraph"/>
              <w:spacing w:before="127"/>
              <w:ind w:left="107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Max20punti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61939" w:rsidTr="00AC4A1A">
        <w:trPr>
          <w:trHeight w:val="634"/>
        </w:trPr>
        <w:tc>
          <w:tcPr>
            <w:tcW w:w="1696" w:type="dxa"/>
            <w:vMerge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11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Abilitazione</w:t>
            </w:r>
            <w:r w:rsidR="008A1CA1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insegnamento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5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punti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abilitazione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Max10 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975"/>
        </w:trPr>
        <w:tc>
          <w:tcPr>
            <w:tcW w:w="1696" w:type="dxa"/>
            <w:vMerge w:val="restart"/>
            <w:vAlign w:val="center"/>
          </w:tcPr>
          <w:p w:rsidR="00C61939" w:rsidRPr="00AE3906" w:rsidRDefault="00C61939" w:rsidP="00AC4A1A">
            <w:pPr>
              <w:pStyle w:val="TableParagraph"/>
              <w:spacing w:line="268" w:lineRule="auto"/>
              <w:ind w:left="261" w:right="244" w:hanging="3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Esperienza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professionale</w:t>
            </w:r>
          </w:p>
          <w:p w:rsidR="00C61939" w:rsidRPr="00AE3906" w:rsidRDefault="00AE3906" w:rsidP="00AC4A1A">
            <w:pPr>
              <w:pStyle w:val="TableParagraph"/>
              <w:spacing w:before="121" w:line="271" w:lineRule="auto"/>
              <w:ind w:left="117" w:right="103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pacing w:val="-2"/>
                <w:sz w:val="16"/>
                <w:lang w:val="it-IT"/>
              </w:rPr>
              <w:t>A</w:t>
            </w:r>
            <w:r w:rsidR="00C61939" w:rsidRPr="00AE3906">
              <w:rPr>
                <w:rFonts w:ascii="Times New Roman" w:hAnsi="Times New Roman" w:cs="Times New Roman"/>
                <w:b/>
                <w:spacing w:val="-2"/>
                <w:sz w:val="16"/>
                <w:lang w:val="it-IT"/>
              </w:rPr>
              <w:t>ttinente</w:t>
            </w:r>
            <w:r>
              <w:rPr>
                <w:rFonts w:ascii="Times New Roman" w:hAnsi="Times New Roman" w:cs="Times New Roman"/>
                <w:b/>
                <w:spacing w:val="-2"/>
                <w:sz w:val="16"/>
                <w:lang w:val="it-IT"/>
              </w:rPr>
              <w:t xml:space="preserve"> </w:t>
            </w:r>
            <w:r w:rsidR="00C61939"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al</w:t>
            </w:r>
            <w:r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 xml:space="preserve"> </w:t>
            </w:r>
            <w:r w:rsidR="00C61939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percorso</w:t>
            </w:r>
            <w:r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="00C61939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formativo</w:t>
            </w:r>
          </w:p>
          <w:p w:rsidR="00C61939" w:rsidRPr="00AE3906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(Da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valutare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alla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luce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del</w:t>
            </w:r>
            <w:r w:rsidR="003047A8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i/>
                <w:w w:val="80"/>
                <w:sz w:val="16"/>
                <w:lang w:val="it-IT"/>
              </w:rPr>
              <w:t>curriculum vitae)</w:t>
            </w:r>
          </w:p>
        </w:tc>
        <w:tc>
          <w:tcPr>
            <w:tcW w:w="3111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Attività</w:t>
            </w:r>
            <w:r w:rsidR="008A1CA1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di</w:t>
            </w:r>
            <w:r w:rsidR="008A1CA1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docenza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1punti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anno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scolastico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Max10 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840"/>
        </w:trPr>
        <w:tc>
          <w:tcPr>
            <w:tcW w:w="1696" w:type="dxa"/>
            <w:vMerge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11" w:type="dxa"/>
            <w:vAlign w:val="center"/>
          </w:tcPr>
          <w:p w:rsidR="00C61939" w:rsidRPr="008A1CA1" w:rsidRDefault="00C61939" w:rsidP="008A1CA1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Attività di tutoraggio /docenza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in percorsi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formativi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cofinanziati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dall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a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Comunità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Europea di durata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non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inferiore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alle 30h</w:t>
            </w:r>
            <w:r w:rsidR="008A1CA1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ciascuno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3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punti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incarico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</w:t>
            </w:r>
            <w:r>
              <w:rPr>
                <w:rFonts w:ascii="Times New Roman" w:hAnsi="Times New Roman" w:cs="Times New Roman"/>
                <w:b/>
                <w:sz w:val="16"/>
              </w:rPr>
              <w:t>3</w:t>
            </w:r>
            <w:r w:rsidRPr="00E7274F">
              <w:rPr>
                <w:rFonts w:ascii="Times New Roman" w:hAnsi="Times New Roman" w:cs="Times New Roman"/>
                <w:b/>
                <w:sz w:val="16"/>
              </w:rPr>
              <w:t>0 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840"/>
        </w:trPr>
        <w:tc>
          <w:tcPr>
            <w:tcW w:w="1696" w:type="dxa"/>
          </w:tcPr>
          <w:p w:rsidR="00C61939" w:rsidRPr="00AE3906" w:rsidRDefault="00C61939" w:rsidP="00AC4A1A">
            <w:pPr>
              <w:pStyle w:val="TableParagraph"/>
              <w:spacing w:line="268" w:lineRule="auto"/>
              <w:ind w:left="261" w:right="244" w:hanging="3"/>
              <w:jc w:val="center"/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Esperienza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professionale</w:t>
            </w:r>
          </w:p>
          <w:p w:rsidR="00C61939" w:rsidRPr="00AE3906" w:rsidRDefault="00C61939" w:rsidP="00AC4A1A">
            <w:pPr>
              <w:pStyle w:val="TableParagraph"/>
              <w:spacing w:line="268" w:lineRule="auto"/>
              <w:ind w:left="261" w:right="244" w:hanging="3"/>
              <w:jc w:val="center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(quale referente</w:t>
            </w:r>
            <w:r w:rsidR="00AE3906"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 xml:space="preserve"> val</w:t>
            </w:r>
            <w:r w:rsidRPr="00AE3906">
              <w:rPr>
                <w:rFonts w:ascii="Times New Roman" w:hAnsi="Times New Roman" w:cs="Times New Roman"/>
                <w:b/>
                <w:spacing w:val="-1"/>
                <w:sz w:val="16"/>
                <w:lang w:val="it-IT"/>
              </w:rPr>
              <w:t>utazione)</w:t>
            </w:r>
          </w:p>
          <w:p w:rsidR="00C61939" w:rsidRPr="00AE3906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3111" w:type="dxa"/>
            <w:vAlign w:val="center"/>
          </w:tcPr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Incarichi di MONITORAGGIO E VALUTAZIONE realizzati</w:t>
            </w:r>
          </w:p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per progetti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finanziati da fondi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europei, nazionali o regionali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5 punti per ogni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</w:rPr>
              <w:t>incarico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</w:t>
            </w:r>
            <w:r>
              <w:rPr>
                <w:rFonts w:ascii="Times New Roman" w:hAnsi="Times New Roman" w:cs="Times New Roman"/>
                <w:b/>
                <w:sz w:val="16"/>
              </w:rPr>
              <w:t>15</w:t>
            </w:r>
            <w:r w:rsidRPr="00E7274F">
              <w:rPr>
                <w:rFonts w:ascii="Times New Roman" w:hAnsi="Times New Roman" w:cs="Times New Roman"/>
                <w:b/>
                <w:sz w:val="16"/>
              </w:rPr>
              <w:t>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839"/>
        </w:trPr>
        <w:tc>
          <w:tcPr>
            <w:tcW w:w="1696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Corsi di</w:t>
            </w:r>
            <w:r w:rsidR="00AE3906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b/>
                <w:spacing w:val="-1"/>
                <w:sz w:val="16"/>
              </w:rPr>
              <w:t>formazione</w:t>
            </w:r>
            <w:r w:rsidR="00AE3906">
              <w:rPr>
                <w:rFonts w:ascii="Times New Roman" w:hAnsi="Times New Roman" w:cs="Times New Roman"/>
                <w:b/>
                <w:spacing w:val="-1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b/>
                <w:spacing w:val="-1"/>
                <w:sz w:val="16"/>
              </w:rPr>
              <w:t>frequentati</w:t>
            </w:r>
          </w:p>
        </w:tc>
        <w:tc>
          <w:tcPr>
            <w:tcW w:w="3111" w:type="dxa"/>
            <w:vAlign w:val="center"/>
          </w:tcPr>
          <w:p w:rsidR="00C61939" w:rsidRPr="008A1CA1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Corsi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formazione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e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aggiornamento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della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durata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di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almeno15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ore</w:t>
            </w:r>
            <w:r w:rsidR="00AE3906">
              <w:rPr>
                <w:rFonts w:ascii="Times New Roman" w:hAnsi="Times New Roman" w:cs="Times New Roman"/>
                <w:sz w:val="16"/>
                <w:lang w:val="it-IT"/>
              </w:rPr>
              <w:t xml:space="preserve"> </w:t>
            </w:r>
            <w:r w:rsidRPr="008A1CA1">
              <w:rPr>
                <w:rFonts w:ascii="Times New Roman" w:hAnsi="Times New Roman" w:cs="Times New Roman"/>
                <w:sz w:val="16"/>
                <w:lang w:val="it-IT"/>
              </w:rPr>
              <w:t>attinenti al modulo in candidatura</w:t>
            </w: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2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punto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ciascun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corso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Max10punti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AC4A1A">
        <w:trPr>
          <w:trHeight w:val="565"/>
        </w:trPr>
        <w:tc>
          <w:tcPr>
            <w:tcW w:w="1696" w:type="dxa"/>
            <w:vAlign w:val="center"/>
          </w:tcPr>
          <w:p w:rsidR="00C61939" w:rsidRPr="00AE3906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Competenze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in lingua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straniera</w:t>
            </w:r>
            <w:r w:rsidR="00AE3906"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 xml:space="preserve"> </w:t>
            </w:r>
            <w:r w:rsidRPr="00AE3906">
              <w:rPr>
                <w:rFonts w:ascii="Times New Roman" w:hAnsi="Times New Roman" w:cs="Times New Roman"/>
                <w:b/>
                <w:sz w:val="16"/>
                <w:lang w:val="it-IT"/>
              </w:rPr>
              <w:t>certificata</w:t>
            </w:r>
          </w:p>
        </w:tc>
        <w:tc>
          <w:tcPr>
            <w:tcW w:w="3111" w:type="dxa"/>
            <w:vAlign w:val="center"/>
          </w:tcPr>
          <w:p w:rsidR="00C61939" w:rsidRPr="00AE3906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lang w:val="it-IT"/>
              </w:rPr>
            </w:pP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  <w:r w:rsidRPr="00E7274F">
              <w:rPr>
                <w:rFonts w:ascii="Times New Roman" w:hAnsi="Times New Roman" w:cs="Times New Roman"/>
                <w:sz w:val="16"/>
              </w:rPr>
              <w:t>n.1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punti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per</w:t>
            </w:r>
            <w:r w:rsidR="00AE3906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7274F">
              <w:rPr>
                <w:rFonts w:ascii="Times New Roman" w:hAnsi="Times New Roman" w:cs="Times New Roman"/>
                <w:sz w:val="16"/>
              </w:rPr>
              <w:t>certificazione</w:t>
            </w: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Max5punti</w:t>
            </w:r>
          </w:p>
        </w:tc>
        <w:tc>
          <w:tcPr>
            <w:tcW w:w="1272" w:type="dxa"/>
          </w:tcPr>
          <w:p w:rsidR="00C61939" w:rsidRPr="004636CC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C61939" w:rsidTr="003047A8">
        <w:trPr>
          <w:trHeight w:val="419"/>
        </w:trPr>
        <w:tc>
          <w:tcPr>
            <w:tcW w:w="1696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TOTALE</w:t>
            </w:r>
          </w:p>
        </w:tc>
        <w:tc>
          <w:tcPr>
            <w:tcW w:w="3111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34" w:type="dxa"/>
            <w:vAlign w:val="center"/>
          </w:tcPr>
          <w:p w:rsidR="00C61939" w:rsidRPr="00E7274F" w:rsidRDefault="00C61939" w:rsidP="00AC4A1A">
            <w:pPr>
              <w:pStyle w:val="TableParagraph"/>
              <w:spacing w:before="1" w:line="278" w:lineRule="auto"/>
              <w:ind w:left="107" w:right="92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002" w:type="dxa"/>
            <w:vAlign w:val="center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MAX 100</w:t>
            </w:r>
            <w:r w:rsidRPr="00E7274F">
              <w:rPr>
                <w:rFonts w:ascii="Times New Roman" w:hAnsi="Times New Roman" w:cs="Times New Roman"/>
                <w:b/>
                <w:sz w:val="16"/>
              </w:rPr>
              <w:t xml:space="preserve"> PUNTI</w:t>
            </w: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PUNTI</w:t>
            </w:r>
          </w:p>
        </w:tc>
        <w:tc>
          <w:tcPr>
            <w:tcW w:w="1272" w:type="dxa"/>
          </w:tcPr>
          <w:p w:rsidR="00C61939" w:rsidRPr="00E7274F" w:rsidRDefault="00C61939" w:rsidP="00AC4A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E7274F">
              <w:rPr>
                <w:rFonts w:ascii="Times New Roman" w:hAnsi="Times New Roman" w:cs="Times New Roman"/>
                <w:b/>
                <w:sz w:val="16"/>
              </w:rPr>
              <w:t>PUNTI</w:t>
            </w:r>
          </w:p>
        </w:tc>
      </w:tr>
    </w:tbl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4636CC">
        <w:rPr>
          <w:rFonts w:ascii="Times New Roman" w:hAnsi="Times New Roman" w:cs="Times New Roman"/>
          <w:sz w:val="18"/>
          <w:szCs w:val="18"/>
        </w:rPr>
        <w:t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lastRenderedPageBreak/>
        <w:t xml:space="preserve">N.B.: </w:t>
      </w:r>
      <w:r w:rsidRPr="00384C71">
        <w:rPr>
          <w:rFonts w:ascii="Times New Roman" w:hAnsi="Times New Roman" w:cs="Times New Roman"/>
          <w:b/>
          <w:sz w:val="16"/>
          <w:szCs w:val="16"/>
          <w:u w:val="single"/>
        </w:rPr>
        <w:t xml:space="preserve">VERRÀ VALUTATO IL TITOLO DI STUDI PIÙ ELEVATO (MAX PUNTEGGIO 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>20 PUNTI)</w:t>
      </w: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DATA, </w:t>
      </w:r>
      <w:r w:rsidRPr="002E1CA2">
        <w:rPr>
          <w:rFonts w:ascii="Times New Roman" w:hAnsi="Times New Roman" w:cs="Times New Roman"/>
          <w:sz w:val="20"/>
          <w:szCs w:val="20"/>
        </w:rPr>
        <w:t xml:space="preserve">________________________ </w:t>
      </w:r>
      <w:r w:rsidRPr="002E1CA2">
        <w:rPr>
          <w:rFonts w:ascii="Times New Roman" w:hAnsi="Times New Roman" w:cs="Times New Roman"/>
          <w:sz w:val="20"/>
          <w:szCs w:val="20"/>
        </w:rPr>
        <w:tab/>
      </w:r>
    </w:p>
    <w:p w:rsidR="00C61939" w:rsidRDefault="00C61939" w:rsidP="00C61939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C61939" w:rsidRPr="002E1CA2" w:rsidRDefault="00C61939" w:rsidP="00C61939">
      <w:pPr>
        <w:tabs>
          <w:tab w:val="left" w:pos="5280"/>
        </w:tabs>
        <w:jc w:val="both"/>
        <w:rPr>
          <w:sz w:val="20"/>
          <w:szCs w:val="20"/>
        </w:rPr>
      </w:pPr>
      <w:r w:rsidRPr="002E1CA2">
        <w:rPr>
          <w:rFonts w:ascii="Times New Roman" w:hAnsi="Times New Roman" w:cs="Times New Roman"/>
          <w:sz w:val="20"/>
          <w:szCs w:val="20"/>
        </w:rPr>
        <w:tab/>
        <w:t>FIRMA _____________________________</w:t>
      </w:r>
    </w:p>
    <w:p w:rsidR="00395F54" w:rsidRPr="00C61939" w:rsidRDefault="00395F54" w:rsidP="00C61939"/>
    <w:sectPr w:rsidR="00395F54" w:rsidRPr="00C61939" w:rsidSect="00A174D6">
      <w:headerReference w:type="default" r:id="rId6"/>
      <w:footerReference w:type="default" r:id="rId7"/>
      <w:pgSz w:w="11906" w:h="16838"/>
      <w:pgMar w:top="1417" w:right="1134" w:bottom="1134" w:left="1134" w:header="708" w:footer="3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548" w:rsidRDefault="009E4548" w:rsidP="00395F54">
      <w:pPr>
        <w:spacing w:after="0" w:line="240" w:lineRule="auto"/>
      </w:pPr>
      <w:r>
        <w:separator/>
      </w:r>
    </w:p>
  </w:endnote>
  <w:endnote w:type="continuationSeparator" w:id="1">
    <w:p w:rsidR="009E4548" w:rsidRDefault="009E4548" w:rsidP="00395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D6" w:rsidRDefault="00631FCC" w:rsidP="00A174D6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>
      <w:rPr>
        <w:rFonts w:ascii="Times New Roman" w:hAnsi="Times New Roman"/>
        <w:b/>
        <w:noProof/>
        <w:color w:val="548DD4"/>
        <w:sz w:val="16"/>
        <w:szCs w:val="16"/>
        <w:lang w:eastAsia="it-IT"/>
      </w:rPr>
      <w:pict>
        <v:line id="Connettore 1 4" o:spid="_x0000_s13317" style="position:absolute;left:0;text-align:left;z-index:251665408;visibility:visible;mso-width-relative:margin" from="-10.7pt,5.25pt" to="497.8pt,5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" strokecolor="#4579b8"/>
      </w:pict>
    </w:r>
  </w:p>
  <w:p w:rsidR="00A174D6" w:rsidRPr="004B6F59" w:rsidRDefault="00A174D6" w:rsidP="00A174D6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Offerta formativa</w:t>
    </w:r>
  </w:p>
  <w:p w:rsidR="00A174D6" w:rsidRPr="004B6F59" w:rsidRDefault="00A174D6" w:rsidP="00A174D6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Licei</w:t>
    </w:r>
    <w:r w:rsidRPr="004B6F59">
      <w:rPr>
        <w:rFonts w:ascii="Times New Roman" w:hAnsi="Times New Roman"/>
        <w:color w:val="548DD4"/>
        <w:sz w:val="16"/>
        <w:szCs w:val="16"/>
      </w:rPr>
      <w:t>: Liceo Scientifico opzione Scienze applicate – Liceo Matematico – Liceo Made in Italy</w:t>
    </w:r>
  </w:p>
  <w:p w:rsidR="00A174D6" w:rsidRPr="004B6F59" w:rsidRDefault="00A174D6" w:rsidP="00A174D6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Istituto Tecnico Settore Tecnologico</w:t>
    </w:r>
    <w:r w:rsidRPr="004B6F59">
      <w:rPr>
        <w:rFonts w:ascii="Times New Roman" w:hAnsi="Times New Roman"/>
        <w:color w:val="548DD4"/>
        <w:sz w:val="16"/>
        <w:szCs w:val="16"/>
      </w:rPr>
      <w:t>: Chimica, materiali e biotecnologie articolazione Biotecnologie sanitarie – Biotechevolution</w:t>
    </w:r>
  </w:p>
  <w:p w:rsidR="00A174D6" w:rsidRPr="00627238" w:rsidRDefault="00A174D6" w:rsidP="00A174D6">
    <w:pPr>
      <w:jc w:val="center"/>
      <w:rPr>
        <w:color w:val="548DD4"/>
        <w:sz w:val="16"/>
        <w:szCs w:val="16"/>
      </w:rPr>
    </w:pPr>
    <w:r w:rsidRPr="004B6F59">
      <w:rPr>
        <w:b/>
        <w:color w:val="548DD4"/>
        <w:sz w:val="16"/>
        <w:szCs w:val="16"/>
      </w:rPr>
      <w:t>Istituto Tecnico Settore Economico</w:t>
    </w:r>
    <w:r w:rsidRPr="004B6F59">
      <w:rPr>
        <w:color w:val="548DD4"/>
        <w:sz w:val="16"/>
        <w:szCs w:val="16"/>
      </w:rPr>
      <w:t>: Amministrazione Finanza e Marketing – Relazioni Internazionali per il Marketing - Relazioni internazionali per il marketing, la comunicazione e l’internazionalizzazione aziendale</w:t>
    </w:r>
  </w:p>
  <w:p w:rsidR="00395F54" w:rsidRPr="00A174D6" w:rsidRDefault="00395F54" w:rsidP="00A174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548" w:rsidRDefault="009E4548" w:rsidP="00395F54">
      <w:pPr>
        <w:spacing w:after="0" w:line="240" w:lineRule="auto"/>
      </w:pPr>
      <w:r>
        <w:separator/>
      </w:r>
    </w:p>
  </w:footnote>
  <w:footnote w:type="continuationSeparator" w:id="1">
    <w:p w:rsidR="009E4548" w:rsidRDefault="009E4548" w:rsidP="00395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D6" w:rsidRDefault="00A174D6" w:rsidP="00A174D6">
    <w:pPr>
      <w:spacing w:before="6" w:line="320" w:lineRule="exact"/>
      <w:ind w:left="1128" w:right="1128"/>
      <w:jc w:val="center"/>
      <w:rPr>
        <w:b/>
        <w:sz w:val="28"/>
      </w:rPr>
    </w:pPr>
    <w:r>
      <w:rPr>
        <w:b/>
        <w:noProof/>
        <w:sz w:val="28"/>
        <w:lang w:eastAsia="it-IT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19050" t="0" r="9525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  <w:lang w:eastAsia="it-I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-262890</wp:posOffset>
          </wp:positionH>
          <wp:positionV relativeFrom="paragraph">
            <wp:posOffset>-392430</wp:posOffset>
          </wp:positionV>
          <wp:extent cx="5143500" cy="895350"/>
          <wp:effectExtent l="0" t="0" r="0" b="0"/>
          <wp:wrapTight wrapText="bothSides">
            <wp:wrapPolygon edited="0">
              <wp:start x="1440" y="5974"/>
              <wp:lineTo x="1440" y="19762"/>
              <wp:lineTo x="6800" y="19762"/>
              <wp:lineTo x="17760" y="19762"/>
              <wp:lineTo x="20080" y="18843"/>
              <wp:lineTo x="20000" y="13328"/>
              <wp:lineTo x="19920" y="8272"/>
              <wp:lineTo x="19760" y="5974"/>
              <wp:lineTo x="1440" y="5974"/>
            </wp:wrapPolygon>
          </wp:wrapTight>
          <wp:docPr id="2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98" t="30579" r="-298" b="36995"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174D6" w:rsidRPr="00395F54" w:rsidRDefault="00A174D6" w:rsidP="00A174D6">
    <w:pPr>
      <w:spacing w:after="0" w:line="240" w:lineRule="auto"/>
      <w:ind w:left="1128" w:right="1128"/>
      <w:jc w:val="center"/>
      <w:rPr>
        <w:rFonts w:ascii="Times New Roman" w:hAnsi="Times New Roman"/>
        <w:b/>
        <w:sz w:val="18"/>
        <w:szCs w:val="20"/>
      </w:rPr>
    </w:pPr>
  </w:p>
  <w:p w:rsidR="00A174D6" w:rsidRPr="00395F54" w:rsidRDefault="00A174D6" w:rsidP="00A174D6">
    <w:pPr>
      <w:spacing w:after="0" w:line="240" w:lineRule="auto"/>
      <w:ind w:left="1128" w:right="1128"/>
      <w:jc w:val="center"/>
      <w:rPr>
        <w:rFonts w:ascii="Times New Roman" w:hAnsi="Times New Roman"/>
        <w:b/>
        <w:sz w:val="28"/>
        <w:szCs w:val="20"/>
      </w:rPr>
    </w:pPr>
    <w:r w:rsidRPr="00395F54">
      <w:rPr>
        <w:rFonts w:ascii="Times New Roman" w:hAnsi="Times New Roman"/>
        <w:b/>
        <w:sz w:val="28"/>
        <w:szCs w:val="20"/>
      </w:rPr>
      <w:t>Istituto d’Istruzione Superiore Statale</w:t>
    </w:r>
  </w:p>
  <w:p w:rsidR="00A174D6" w:rsidRPr="00395F54" w:rsidRDefault="00A174D6" w:rsidP="00A174D6">
    <w:pPr>
      <w:spacing w:after="0" w:line="240" w:lineRule="auto"/>
      <w:ind w:left="1133" w:right="1128"/>
      <w:jc w:val="center"/>
      <w:rPr>
        <w:rFonts w:ascii="Times New Roman" w:hAnsi="Times New Roman"/>
        <w:b/>
        <w:sz w:val="48"/>
        <w:szCs w:val="20"/>
      </w:rPr>
    </w:pP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4880610</wp:posOffset>
          </wp:positionH>
          <wp:positionV relativeFrom="paragraph">
            <wp:posOffset>131445</wp:posOffset>
          </wp:positionV>
          <wp:extent cx="1501775" cy="952500"/>
          <wp:effectExtent l="19050" t="0" r="3175" b="0"/>
          <wp:wrapTight wrapText="bothSides">
            <wp:wrapPolygon edited="0">
              <wp:start x="-274" y="0"/>
              <wp:lineTo x="-274" y="21168"/>
              <wp:lineTo x="21646" y="21168"/>
              <wp:lineTo x="21646" y="0"/>
              <wp:lineTo x="-274" y="0"/>
            </wp:wrapPolygon>
          </wp:wrapTight>
          <wp:docPr id="4" name="Immagine 1" descr="logo_pon_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pon_piccol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77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-462915</wp:posOffset>
          </wp:positionH>
          <wp:positionV relativeFrom="paragraph">
            <wp:posOffset>33020</wp:posOffset>
          </wp:positionV>
          <wp:extent cx="1914525" cy="619125"/>
          <wp:effectExtent l="0" t="0" r="0" b="0"/>
          <wp:wrapTight wrapText="bothSides">
            <wp:wrapPolygon edited="0">
              <wp:start x="15045" y="1994"/>
              <wp:lineTo x="2364" y="9305"/>
              <wp:lineTo x="2579" y="19274"/>
              <wp:lineTo x="5803" y="21268"/>
              <wp:lineTo x="14615" y="21268"/>
              <wp:lineTo x="15904" y="21268"/>
              <wp:lineTo x="17624" y="21268"/>
              <wp:lineTo x="19558" y="16615"/>
              <wp:lineTo x="19558" y="9305"/>
              <wp:lineTo x="18913" y="5982"/>
              <wp:lineTo x="16764" y="1994"/>
              <wp:lineTo x="15045" y="1994"/>
            </wp:wrapPolygon>
          </wp:wrapTight>
          <wp:docPr id="3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t="18500" b="23643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95F54">
      <w:rPr>
        <w:rFonts w:ascii="Times New Roman" w:hAnsi="Times New Roman"/>
        <w:b/>
        <w:sz w:val="48"/>
        <w:szCs w:val="20"/>
      </w:rPr>
      <w:t>“Principessa Maria Pia”</w:t>
    </w:r>
  </w:p>
  <w:p w:rsidR="00A174D6" w:rsidRDefault="00A174D6" w:rsidP="00A174D6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 xml:space="preserve">Sede Centrale: Via G. Galilei, 27 -74121 TARANTO - Tel. 099/7794407 </w:t>
    </w:r>
  </w:p>
  <w:p w:rsidR="00A174D6" w:rsidRPr="00395F54" w:rsidRDefault="00A174D6" w:rsidP="00A174D6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>Sede Succursale: Via C. Battisti, 259 - 74121 TARANTO - Tel. 099/7791038</w:t>
    </w:r>
  </w:p>
  <w:p w:rsidR="00A174D6" w:rsidRPr="00395F54" w:rsidRDefault="00A174D6" w:rsidP="00A174D6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Codice UNIVOCO:</w:t>
    </w:r>
    <w:r w:rsidRPr="00C824B6">
      <w:rPr>
        <w:rFonts w:ascii="Times New Roman" w:hAnsi="Times New Roman"/>
        <w:sz w:val="14"/>
        <w:szCs w:val="20"/>
      </w:rPr>
      <w:t xml:space="preserve"> </w:t>
    </w:r>
    <w:r w:rsidRPr="00395F54">
      <w:rPr>
        <w:rFonts w:ascii="Times New Roman" w:hAnsi="Times New Roman"/>
        <w:sz w:val="14"/>
        <w:szCs w:val="20"/>
      </w:rPr>
      <w:t>UFPBM1 – Codice IPA: IMPT</w:t>
    </w:r>
  </w:p>
  <w:p w:rsidR="00A174D6" w:rsidRPr="00395F54" w:rsidRDefault="00A174D6" w:rsidP="00A174D6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Ambito n. 21 - C.F. 90235690733- Codice Meccanografico Istituto TAIS04200P</w:t>
    </w:r>
  </w:p>
  <w:p w:rsidR="00A174D6" w:rsidRDefault="00A174D6" w:rsidP="00A174D6">
    <w:pPr>
      <w:contextualSpacing/>
      <w:jc w:val="center"/>
      <w:rPr>
        <w:rFonts w:ascii="Times New Roman" w:hAnsi="Times New Roman"/>
        <w:color w:val="0000FF"/>
        <w:sz w:val="14"/>
        <w:szCs w:val="20"/>
        <w:u w:val="single" w:color="0000FF"/>
      </w:rPr>
    </w:pP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http://www.iismariapia</w:t>
    </w:r>
    <w:r>
      <w:rPr>
        <w:rFonts w:ascii="Times New Roman" w:hAnsi="Times New Roman"/>
        <w:color w:val="0000FF"/>
        <w:sz w:val="14"/>
        <w:szCs w:val="20"/>
        <w:u w:val="single" w:color="0000FF"/>
      </w:rPr>
      <w:t>.it</w:t>
    </w:r>
    <w:r w:rsidRPr="00395F54">
      <w:rPr>
        <w:rFonts w:ascii="Times New Roman" w:hAnsi="Times New Roman"/>
        <w:sz w:val="14"/>
        <w:szCs w:val="20"/>
      </w:rPr>
      <w:t>@-mail:</w:t>
    </w: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tais04200p@istruzione.it</w:t>
    </w:r>
    <w:hyperlink r:id="rId5" w:history="1">
      <w:r w:rsidRPr="00724D59">
        <w:rPr>
          <w:rStyle w:val="Collegamentoipertestuale"/>
          <w:rFonts w:ascii="Times New Roman" w:hAnsi="Times New Roman"/>
          <w:sz w:val="14"/>
          <w:szCs w:val="20"/>
          <w:u w:color="0000FF"/>
        </w:rPr>
        <w:t>tais04200p@pec.istruzione.it</w:t>
      </w:r>
    </w:hyperlink>
  </w:p>
  <w:p w:rsidR="00A174D6" w:rsidRPr="00627238" w:rsidRDefault="00A174D6" w:rsidP="00A174D6">
    <w:pPr>
      <w:tabs>
        <w:tab w:val="left" w:pos="7550"/>
      </w:tabs>
      <w:contextualSpacing/>
      <w:rPr>
        <w:rFonts w:ascii="Times New Roman" w:hAnsi="Times New Roman"/>
        <w:color w:val="4BACC6"/>
        <w:sz w:val="20"/>
        <w:szCs w:val="20"/>
      </w:rPr>
    </w:pPr>
    <w:r w:rsidRPr="00627238">
      <w:rPr>
        <w:rFonts w:ascii="Times New Roman" w:hAnsi="Times New Roman"/>
        <w:color w:val="4BACC6"/>
        <w:sz w:val="20"/>
        <w:szCs w:val="20"/>
      </w:rPr>
      <w:t>________________________________________________________________________________________________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attachedTemplate r:id="rId1"/>
  <w:defaultTabStop w:val="708"/>
  <w:hyphenationZone w:val="283"/>
  <w:characterSpacingControl w:val="doNotCompress"/>
  <w:hdrShapeDefaults>
    <o:shapedefaults v:ext="edit" spidmax="2048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/>
  <w:rsids>
    <w:rsidRoot w:val="009E4548"/>
    <w:rsid w:val="000B5B7D"/>
    <w:rsid w:val="001112CD"/>
    <w:rsid w:val="001A30FD"/>
    <w:rsid w:val="003047A8"/>
    <w:rsid w:val="003201D6"/>
    <w:rsid w:val="00354E67"/>
    <w:rsid w:val="00395F54"/>
    <w:rsid w:val="003D2F68"/>
    <w:rsid w:val="004369CC"/>
    <w:rsid w:val="00526C5B"/>
    <w:rsid w:val="00631FCC"/>
    <w:rsid w:val="00647194"/>
    <w:rsid w:val="006F00C8"/>
    <w:rsid w:val="00702DFD"/>
    <w:rsid w:val="007A537A"/>
    <w:rsid w:val="0080322B"/>
    <w:rsid w:val="0084382D"/>
    <w:rsid w:val="00864AE6"/>
    <w:rsid w:val="008A1CA1"/>
    <w:rsid w:val="008E1C56"/>
    <w:rsid w:val="009166E7"/>
    <w:rsid w:val="009E4548"/>
    <w:rsid w:val="00A02E09"/>
    <w:rsid w:val="00A174D6"/>
    <w:rsid w:val="00A23334"/>
    <w:rsid w:val="00A3218A"/>
    <w:rsid w:val="00A96F1E"/>
    <w:rsid w:val="00AE3906"/>
    <w:rsid w:val="00B43B12"/>
    <w:rsid w:val="00C3080C"/>
    <w:rsid w:val="00C61939"/>
    <w:rsid w:val="00CA78CB"/>
    <w:rsid w:val="00D03CC9"/>
    <w:rsid w:val="00D72412"/>
    <w:rsid w:val="00DA1E56"/>
    <w:rsid w:val="00E91D8A"/>
    <w:rsid w:val="00EA0BB3"/>
    <w:rsid w:val="00EF3341"/>
    <w:rsid w:val="00F43432"/>
    <w:rsid w:val="00F62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2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3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61939"/>
    <w:pPr>
      <w:widowControl w:val="0"/>
      <w:autoSpaceDE w:val="0"/>
      <w:autoSpaceDN w:val="0"/>
      <w:spacing w:after="0" w:line="240" w:lineRule="auto"/>
      <w:ind w:left="100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C6193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tais04200p@pec.istruzione.it" TargetMode="External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ownloads\MOD.%20b)%20ALLEGATO%202%20GRIGLIA%20VALUTAZ%20PER%20%20TUTOR-ESPERT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MOD. b) ALLEGATO 2 GRIGLIA VALUTAZ PER  TUTOR-ESPERTI.dotx</Template>
  <TotalTime>1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cp:lastPrinted>2024-09-16T08:41:00Z</cp:lastPrinted>
  <dcterms:created xsi:type="dcterms:W3CDTF">2025-12-23T08:54:00Z</dcterms:created>
  <dcterms:modified xsi:type="dcterms:W3CDTF">2025-12-23T08:55:00Z</dcterms:modified>
</cp:coreProperties>
</file>